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lrutenett"/>
        <w:tblW w:w="5060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42" w:type="dxa"/>
        </w:tblCellMar>
        <w:tblLook w:val="04A0" w:firstRow="1" w:lastRow="0" w:firstColumn="1" w:lastColumn="0" w:noHBand="0" w:noVBand="1"/>
      </w:tblPr>
      <w:tblGrid>
        <w:gridCol w:w="119"/>
        <w:gridCol w:w="2258"/>
        <w:gridCol w:w="2327"/>
        <w:gridCol w:w="1639"/>
        <w:gridCol w:w="2791"/>
      </w:tblGrid>
      <w:tr w:rsidR="000172E5" w:rsidRPr="00637200" w14:paraId="14662D5E" w14:textId="77777777" w:rsidTr="00F529DD">
        <w:trPr>
          <w:gridBefore w:val="1"/>
          <w:wBefore w:w="65" w:type="pct"/>
        </w:trPr>
        <w:tc>
          <w:tcPr>
            <w:tcW w:w="4935" w:type="pct"/>
            <w:gridSpan w:val="4"/>
            <w:shd w:val="clear" w:color="auto" w:fill="0F3955" w:themeFill="accent2"/>
            <w:vAlign w:val="bottom"/>
          </w:tcPr>
          <w:p w14:paraId="6A172152" w14:textId="73A11608" w:rsidR="000172E5" w:rsidRPr="00637200" w:rsidRDefault="00E0551F" w:rsidP="00637200">
            <w:pPr>
              <w:pStyle w:val="Overskrift1"/>
            </w:pPr>
            <w:r>
              <w:t xml:space="preserve">Fyll inn informasjon </w:t>
            </w:r>
          </w:p>
        </w:tc>
      </w:tr>
      <w:tr w:rsidR="007C39B2" w:rsidRPr="00846B76" w14:paraId="2709E938" w14:textId="77777777" w:rsidTr="00CE6307">
        <w:tc>
          <w:tcPr>
            <w:tcW w:w="1301" w:type="pct"/>
            <w:gridSpan w:val="2"/>
            <w:tcMar>
              <w:left w:w="284" w:type="dxa"/>
            </w:tcMar>
            <w:vAlign w:val="bottom"/>
          </w:tcPr>
          <w:p w14:paraId="2EE73C2D" w14:textId="73F56EBB" w:rsidR="000172E5" w:rsidRPr="00C7289A" w:rsidRDefault="00000000" w:rsidP="00241AFF">
            <w:pPr>
              <w:pStyle w:val="Vanliginnrykk"/>
              <w:spacing w:before="120"/>
              <w:ind w:left="0"/>
              <w:rPr>
                <w:color w:val="155078" w:themeColor="accent1"/>
                <w:sz w:val="26"/>
                <w:szCs w:val="26"/>
              </w:rPr>
            </w:pPr>
            <w:sdt>
              <w:sdtPr>
                <w:rPr>
                  <w:color w:val="155078" w:themeColor="accent1"/>
                  <w:sz w:val="26"/>
                  <w:szCs w:val="26"/>
                </w:rPr>
                <w:id w:val="1621259925"/>
                <w:placeholder>
                  <w:docPart w:val="581B375C8A19436DB315BF216094FAED"/>
                </w:placeholder>
                <w:temporary/>
                <w:showingPlcHdr/>
                <w15:appearance w15:val="hidden"/>
              </w:sdtPr>
              <w:sdtContent>
                <w:r w:rsidR="007147D7" w:rsidRPr="00C7289A">
                  <w:rPr>
                    <w:color w:val="155078" w:themeColor="accent1"/>
                    <w:sz w:val="26"/>
                    <w:szCs w:val="26"/>
                    <w:lang w:bidi="nb-NO"/>
                  </w:rPr>
                  <w:t>Fornavn</w:t>
                </w:r>
              </w:sdtContent>
            </w:sdt>
            <w:r w:rsidR="006D6D42" w:rsidRPr="00C7289A">
              <w:rPr>
                <w:color w:val="155078" w:themeColor="accent1"/>
                <w:sz w:val="26"/>
                <w:szCs w:val="26"/>
              </w:rPr>
              <w:t>:</w:t>
            </w:r>
          </w:p>
        </w:tc>
        <w:tc>
          <w:tcPr>
            <w:tcW w:w="3699" w:type="pct"/>
            <w:gridSpan w:val="3"/>
            <w:tcBorders>
              <w:bottom w:val="single" w:sz="4" w:space="0" w:color="auto"/>
            </w:tcBorders>
            <w:vAlign w:val="bottom"/>
          </w:tcPr>
          <w:p w14:paraId="77FC59B2" w14:textId="22E1FED6" w:rsidR="000172E5" w:rsidRPr="00C7289A" w:rsidRDefault="000172E5" w:rsidP="00241AFF">
            <w:pPr>
              <w:spacing w:before="120"/>
              <w:rPr>
                <w:sz w:val="26"/>
                <w:szCs w:val="26"/>
              </w:rPr>
            </w:pPr>
          </w:p>
        </w:tc>
      </w:tr>
      <w:tr w:rsidR="007C39B2" w:rsidRPr="00846B76" w14:paraId="7C487601" w14:textId="77777777" w:rsidTr="00CE6307">
        <w:tc>
          <w:tcPr>
            <w:tcW w:w="1301" w:type="pct"/>
            <w:gridSpan w:val="2"/>
            <w:tcMar>
              <w:left w:w="284" w:type="dxa"/>
            </w:tcMar>
            <w:vAlign w:val="bottom"/>
          </w:tcPr>
          <w:p w14:paraId="4244BE05" w14:textId="61E9AFA7" w:rsidR="000172E5" w:rsidRPr="00C7289A" w:rsidRDefault="00000000" w:rsidP="00241AFF">
            <w:pPr>
              <w:pStyle w:val="Vanliginnrykk"/>
              <w:spacing w:before="120"/>
              <w:ind w:left="0"/>
              <w:rPr>
                <w:color w:val="155078" w:themeColor="accent1"/>
                <w:sz w:val="26"/>
                <w:szCs w:val="26"/>
              </w:rPr>
            </w:pPr>
            <w:sdt>
              <w:sdtPr>
                <w:rPr>
                  <w:color w:val="155078" w:themeColor="accent1"/>
                  <w:sz w:val="26"/>
                  <w:szCs w:val="26"/>
                </w:rPr>
                <w:id w:val="-1470592894"/>
                <w:placeholder>
                  <w:docPart w:val="1864CB79920B4896A5073D85E66B5926"/>
                </w:placeholder>
                <w:temporary/>
                <w:showingPlcHdr/>
                <w15:appearance w15:val="hidden"/>
              </w:sdtPr>
              <w:sdtContent>
                <w:r w:rsidR="007147D7" w:rsidRPr="00C7289A">
                  <w:rPr>
                    <w:color w:val="155078" w:themeColor="accent1"/>
                    <w:sz w:val="26"/>
                    <w:szCs w:val="26"/>
                    <w:lang w:bidi="nb-NO"/>
                  </w:rPr>
                  <w:t>Etternavn</w:t>
                </w:r>
              </w:sdtContent>
            </w:sdt>
            <w:r w:rsidR="006D6D42" w:rsidRPr="00C7289A">
              <w:rPr>
                <w:color w:val="155078" w:themeColor="accent1"/>
                <w:sz w:val="26"/>
                <w:szCs w:val="26"/>
              </w:rPr>
              <w:t>:</w:t>
            </w:r>
          </w:p>
        </w:tc>
        <w:tc>
          <w:tcPr>
            <w:tcW w:w="369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3A93E4" w14:textId="77777777" w:rsidR="000172E5" w:rsidRPr="00C7289A" w:rsidRDefault="000172E5" w:rsidP="00241AFF">
            <w:pPr>
              <w:spacing w:before="120"/>
              <w:rPr>
                <w:sz w:val="26"/>
                <w:szCs w:val="26"/>
              </w:rPr>
            </w:pPr>
          </w:p>
        </w:tc>
      </w:tr>
      <w:tr w:rsidR="005D4D5D" w:rsidRPr="00846B76" w14:paraId="3787507C" w14:textId="77777777" w:rsidTr="00CE6307">
        <w:tc>
          <w:tcPr>
            <w:tcW w:w="1301" w:type="pct"/>
            <w:gridSpan w:val="2"/>
            <w:tcMar>
              <w:left w:w="284" w:type="dxa"/>
            </w:tcMar>
            <w:vAlign w:val="bottom"/>
          </w:tcPr>
          <w:p w14:paraId="41D45691" w14:textId="7FC3796A" w:rsidR="005D4D5D" w:rsidRPr="00C7289A" w:rsidRDefault="005D4D5D" w:rsidP="00241AFF">
            <w:pPr>
              <w:pStyle w:val="Vanliginnrykk"/>
              <w:spacing w:before="120"/>
              <w:ind w:left="0"/>
              <w:rPr>
                <w:color w:val="155078" w:themeColor="accent1"/>
                <w:sz w:val="26"/>
                <w:szCs w:val="26"/>
              </w:rPr>
            </w:pPr>
            <w:r w:rsidRPr="00C7289A">
              <w:rPr>
                <w:color w:val="155078" w:themeColor="accent1"/>
                <w:sz w:val="26"/>
                <w:szCs w:val="26"/>
              </w:rPr>
              <w:t>Adresse hjem:</w:t>
            </w:r>
          </w:p>
        </w:tc>
        <w:tc>
          <w:tcPr>
            <w:tcW w:w="369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09DD9C" w14:textId="77777777" w:rsidR="005D4D5D" w:rsidRPr="00C7289A" w:rsidRDefault="005D4D5D" w:rsidP="00241AFF">
            <w:pPr>
              <w:spacing w:before="120"/>
              <w:rPr>
                <w:sz w:val="26"/>
                <w:szCs w:val="26"/>
              </w:rPr>
            </w:pPr>
          </w:p>
        </w:tc>
      </w:tr>
      <w:tr w:rsidR="007C39B2" w:rsidRPr="00846B76" w14:paraId="17AF2554" w14:textId="77777777" w:rsidTr="00CE6307">
        <w:tc>
          <w:tcPr>
            <w:tcW w:w="1301" w:type="pct"/>
            <w:gridSpan w:val="2"/>
            <w:tcMar>
              <w:left w:w="284" w:type="dxa"/>
            </w:tcMar>
            <w:vAlign w:val="bottom"/>
          </w:tcPr>
          <w:p w14:paraId="05F13B79" w14:textId="0F1AD08A" w:rsidR="00044C94" w:rsidRPr="00C7289A" w:rsidRDefault="00FB38FF" w:rsidP="00241AFF">
            <w:pPr>
              <w:pStyle w:val="Vanliginnrykk"/>
              <w:spacing w:before="120"/>
              <w:ind w:left="0"/>
              <w:rPr>
                <w:color w:val="155078" w:themeColor="accent1"/>
                <w:sz w:val="26"/>
                <w:szCs w:val="26"/>
              </w:rPr>
            </w:pPr>
            <w:r w:rsidRPr="00C7289A">
              <w:rPr>
                <w:color w:val="155078" w:themeColor="accent1"/>
                <w:sz w:val="26"/>
                <w:szCs w:val="26"/>
              </w:rPr>
              <w:t>Postnummer</w:t>
            </w:r>
            <w:r w:rsidR="006D6D42" w:rsidRPr="00C7289A">
              <w:rPr>
                <w:color w:val="155078" w:themeColor="accent1"/>
                <w:sz w:val="26"/>
                <w:szCs w:val="26"/>
              </w:rPr>
              <w:t>:</w:t>
            </w:r>
            <w:r w:rsidRPr="00C7289A">
              <w:rPr>
                <w:color w:val="155078" w:themeColor="accent1"/>
                <w:sz w:val="26"/>
                <w:szCs w:val="26"/>
              </w:rPr>
              <w:t xml:space="preserve"> </w:t>
            </w:r>
          </w:p>
        </w:tc>
        <w:tc>
          <w:tcPr>
            <w:tcW w:w="127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8348B5" w14:textId="77777777" w:rsidR="00044C94" w:rsidRPr="00C7289A" w:rsidRDefault="00044C94" w:rsidP="00241AFF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897" w:type="pct"/>
            <w:tcBorders>
              <w:top w:val="single" w:sz="4" w:space="0" w:color="auto"/>
            </w:tcBorders>
            <w:vAlign w:val="bottom"/>
          </w:tcPr>
          <w:p w14:paraId="518900A0" w14:textId="12BEF91B" w:rsidR="00044C94" w:rsidRPr="00C7289A" w:rsidRDefault="0052120B" w:rsidP="00C7289A">
            <w:pPr>
              <w:spacing w:before="120"/>
              <w:rPr>
                <w:sz w:val="26"/>
                <w:szCs w:val="26"/>
              </w:rPr>
            </w:pPr>
            <w:r w:rsidRPr="00C7289A">
              <w:rPr>
                <w:color w:val="155078" w:themeColor="accent1"/>
                <w:sz w:val="26"/>
                <w:szCs w:val="26"/>
              </w:rPr>
              <w:t>Poststed</w:t>
            </w:r>
            <w:r w:rsidR="006D6D42" w:rsidRPr="00C7289A">
              <w:rPr>
                <w:color w:val="155078" w:themeColor="accent1"/>
                <w:sz w:val="26"/>
                <w:szCs w:val="26"/>
              </w:rPr>
              <w:t>:</w:t>
            </w:r>
          </w:p>
        </w:tc>
        <w:tc>
          <w:tcPr>
            <w:tcW w:w="152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FE9CECC" w14:textId="2B8A6F87" w:rsidR="00044C94" w:rsidRPr="00C7289A" w:rsidRDefault="00044C94" w:rsidP="00241AFF">
            <w:pPr>
              <w:spacing w:before="120"/>
              <w:rPr>
                <w:sz w:val="26"/>
                <w:szCs w:val="26"/>
              </w:rPr>
            </w:pPr>
          </w:p>
        </w:tc>
      </w:tr>
      <w:tr w:rsidR="006D6D42" w:rsidRPr="00846B76" w14:paraId="65C0C7D2" w14:textId="77777777" w:rsidTr="00CE6307">
        <w:tc>
          <w:tcPr>
            <w:tcW w:w="1301" w:type="pct"/>
            <w:gridSpan w:val="2"/>
            <w:tcMar>
              <w:left w:w="284" w:type="dxa"/>
            </w:tcMar>
            <w:vAlign w:val="bottom"/>
          </w:tcPr>
          <w:p w14:paraId="4C200AD0" w14:textId="43673269" w:rsidR="00C37370" w:rsidRPr="00C7289A" w:rsidRDefault="00C37370" w:rsidP="00241AFF">
            <w:pPr>
              <w:pStyle w:val="Vanliginnrykk"/>
              <w:spacing w:before="120"/>
              <w:ind w:left="0"/>
              <w:rPr>
                <w:color w:val="155078" w:themeColor="accent1"/>
                <w:sz w:val="26"/>
                <w:szCs w:val="26"/>
              </w:rPr>
            </w:pPr>
            <w:sdt>
              <w:sdtPr>
                <w:rPr>
                  <w:color w:val="155078" w:themeColor="accent1"/>
                  <w:sz w:val="26"/>
                  <w:szCs w:val="26"/>
                </w:rPr>
                <w:id w:val="1334104394"/>
                <w:placeholder>
                  <w:docPart w:val="12E6E552197447B799A7C05FCE4D3551"/>
                </w:placeholder>
                <w:temporary/>
                <w:showingPlcHdr/>
                <w15:appearance w15:val="hidden"/>
              </w:sdtPr>
              <w:sdtContent>
                <w:r w:rsidRPr="00C7289A">
                  <w:rPr>
                    <w:color w:val="155078" w:themeColor="accent1"/>
                    <w:sz w:val="26"/>
                    <w:szCs w:val="26"/>
                    <w:lang w:bidi="nb-NO"/>
                  </w:rPr>
                  <w:t>E-post</w:t>
                </w:r>
              </w:sdtContent>
            </w:sdt>
            <w:r w:rsidRPr="00C7289A">
              <w:rPr>
                <w:color w:val="155078" w:themeColor="accent1"/>
                <w:sz w:val="26"/>
                <w:szCs w:val="26"/>
              </w:rPr>
              <w:t>adresse</w:t>
            </w:r>
            <w:r w:rsidR="006D6D42" w:rsidRPr="00C7289A">
              <w:rPr>
                <w:color w:val="155078" w:themeColor="accent1"/>
                <w:sz w:val="26"/>
                <w:szCs w:val="26"/>
              </w:rPr>
              <w:t>:</w:t>
            </w:r>
          </w:p>
        </w:tc>
        <w:tc>
          <w:tcPr>
            <w:tcW w:w="3699" w:type="pct"/>
            <w:gridSpan w:val="3"/>
            <w:tcBorders>
              <w:bottom w:val="single" w:sz="4" w:space="0" w:color="auto"/>
            </w:tcBorders>
            <w:vAlign w:val="bottom"/>
          </w:tcPr>
          <w:p w14:paraId="044BA9E1" w14:textId="77777777" w:rsidR="00C37370" w:rsidRPr="00C7289A" w:rsidRDefault="00C37370" w:rsidP="00241AFF">
            <w:pPr>
              <w:spacing w:before="120"/>
              <w:rPr>
                <w:sz w:val="26"/>
                <w:szCs w:val="26"/>
              </w:rPr>
            </w:pPr>
          </w:p>
        </w:tc>
      </w:tr>
      <w:tr w:rsidR="007C39B2" w:rsidRPr="00846B76" w14:paraId="3F489F92" w14:textId="77777777" w:rsidTr="00CE6307">
        <w:tc>
          <w:tcPr>
            <w:tcW w:w="1301" w:type="pct"/>
            <w:gridSpan w:val="2"/>
            <w:tcMar>
              <w:left w:w="284" w:type="dxa"/>
            </w:tcMar>
            <w:vAlign w:val="bottom"/>
          </w:tcPr>
          <w:p w14:paraId="02E3FEF3" w14:textId="642442D5" w:rsidR="000172E5" w:rsidRPr="00C7289A" w:rsidRDefault="00D306D7" w:rsidP="00241AFF">
            <w:pPr>
              <w:pStyle w:val="Vanliginnrykk"/>
              <w:spacing w:before="120"/>
              <w:ind w:left="0"/>
              <w:rPr>
                <w:color w:val="155078" w:themeColor="accent1"/>
                <w:sz w:val="26"/>
                <w:szCs w:val="26"/>
              </w:rPr>
            </w:pPr>
            <w:r w:rsidRPr="00C7289A">
              <w:rPr>
                <w:color w:val="155078" w:themeColor="accent1"/>
                <w:sz w:val="26"/>
                <w:szCs w:val="26"/>
              </w:rPr>
              <w:t>Mobilnummer</w:t>
            </w:r>
            <w:r w:rsidR="006D6D42" w:rsidRPr="00C7289A">
              <w:rPr>
                <w:color w:val="155078" w:themeColor="accent1"/>
                <w:sz w:val="26"/>
                <w:szCs w:val="26"/>
              </w:rPr>
              <w:t>:</w:t>
            </w:r>
          </w:p>
        </w:tc>
        <w:tc>
          <w:tcPr>
            <w:tcW w:w="127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B86A0B" w14:textId="1A968093" w:rsidR="000172E5" w:rsidRPr="00C7289A" w:rsidRDefault="000172E5" w:rsidP="00241AFF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897" w:type="pct"/>
            <w:vAlign w:val="bottom"/>
          </w:tcPr>
          <w:p w14:paraId="60C929EC" w14:textId="398ED48C" w:rsidR="000172E5" w:rsidRPr="00C7289A" w:rsidRDefault="00000000" w:rsidP="00241AFF">
            <w:pPr>
              <w:spacing w:before="120"/>
              <w:rPr>
                <w:sz w:val="26"/>
                <w:szCs w:val="26"/>
              </w:rPr>
            </w:pPr>
            <w:sdt>
              <w:sdtPr>
                <w:rPr>
                  <w:color w:val="155078" w:themeColor="accent1"/>
                  <w:sz w:val="26"/>
                  <w:szCs w:val="26"/>
                </w:rPr>
                <w:id w:val="-1223447272"/>
                <w:placeholder>
                  <w:docPart w:val="62184D8C2AAF4007902112EC7F7C0CC2"/>
                </w:placeholder>
                <w:temporary/>
                <w:showingPlcHdr/>
                <w15:appearance w15:val="hidden"/>
              </w:sdtPr>
              <w:sdtContent>
                <w:r w:rsidR="007147D7" w:rsidRPr="00C7289A">
                  <w:rPr>
                    <w:color w:val="155078" w:themeColor="accent1"/>
                    <w:sz w:val="26"/>
                    <w:szCs w:val="26"/>
                    <w:lang w:bidi="nb-NO"/>
                  </w:rPr>
                  <w:t>Jobbtelefon</w:t>
                </w:r>
              </w:sdtContent>
            </w:sdt>
            <w:r w:rsidR="006D6D42" w:rsidRPr="00C7289A">
              <w:rPr>
                <w:color w:val="155078" w:themeColor="accent1"/>
                <w:sz w:val="26"/>
                <w:szCs w:val="26"/>
              </w:rPr>
              <w:t>:</w:t>
            </w:r>
          </w:p>
        </w:tc>
        <w:tc>
          <w:tcPr>
            <w:tcW w:w="152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05A324E" w14:textId="77777777" w:rsidR="000172E5" w:rsidRPr="00C7289A" w:rsidRDefault="000172E5" w:rsidP="00241AFF">
            <w:pPr>
              <w:spacing w:before="120"/>
              <w:rPr>
                <w:sz w:val="26"/>
                <w:szCs w:val="26"/>
              </w:rPr>
            </w:pPr>
          </w:p>
        </w:tc>
      </w:tr>
      <w:tr w:rsidR="00CE6307" w:rsidRPr="00846B76" w14:paraId="10F53F4B" w14:textId="77777777" w:rsidTr="00CE6307">
        <w:tc>
          <w:tcPr>
            <w:tcW w:w="1301" w:type="pct"/>
            <w:gridSpan w:val="2"/>
            <w:tcMar>
              <w:left w:w="284" w:type="dxa"/>
            </w:tcMar>
            <w:vAlign w:val="bottom"/>
          </w:tcPr>
          <w:p w14:paraId="216D12A4" w14:textId="1C5247FF" w:rsidR="008E7E21" w:rsidRPr="00C7289A" w:rsidRDefault="00315284" w:rsidP="00241AFF">
            <w:pPr>
              <w:pStyle w:val="Vanliginnrykk"/>
              <w:spacing w:before="120"/>
              <w:ind w:left="0"/>
              <w:rPr>
                <w:color w:val="155078" w:themeColor="accent1"/>
                <w:sz w:val="26"/>
                <w:szCs w:val="26"/>
              </w:rPr>
            </w:pPr>
            <w:r w:rsidRPr="00C7289A">
              <w:rPr>
                <w:color w:val="155078" w:themeColor="accent1"/>
                <w:sz w:val="26"/>
                <w:szCs w:val="26"/>
              </w:rPr>
              <w:t>Utdannelse/grad:</w:t>
            </w:r>
          </w:p>
        </w:tc>
        <w:tc>
          <w:tcPr>
            <w:tcW w:w="127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070DC4A" w14:textId="77777777" w:rsidR="008E7E21" w:rsidRPr="00C7289A" w:rsidRDefault="008E7E21" w:rsidP="00241AFF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897" w:type="pct"/>
            <w:tcBorders>
              <w:bottom w:val="single" w:sz="4" w:space="0" w:color="auto"/>
            </w:tcBorders>
            <w:vAlign w:val="bottom"/>
          </w:tcPr>
          <w:p w14:paraId="34C0045C" w14:textId="77777777" w:rsidR="008E7E21" w:rsidRPr="00C7289A" w:rsidRDefault="008E7E21" w:rsidP="00241AFF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152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741277" w14:textId="77777777" w:rsidR="008E7E21" w:rsidRPr="00C7289A" w:rsidRDefault="008E7E21" w:rsidP="00241AFF">
            <w:pPr>
              <w:spacing w:before="120"/>
              <w:rPr>
                <w:sz w:val="26"/>
                <w:szCs w:val="26"/>
              </w:rPr>
            </w:pPr>
          </w:p>
        </w:tc>
      </w:tr>
      <w:tr w:rsidR="00587ED8" w:rsidRPr="00846B76" w14:paraId="55CE7962" w14:textId="77777777" w:rsidTr="00CE6307">
        <w:tc>
          <w:tcPr>
            <w:tcW w:w="1301" w:type="pct"/>
            <w:gridSpan w:val="2"/>
            <w:tcMar>
              <w:left w:w="284" w:type="dxa"/>
            </w:tcMar>
            <w:vAlign w:val="bottom"/>
          </w:tcPr>
          <w:p w14:paraId="02A24BAC" w14:textId="50802773" w:rsidR="00587ED8" w:rsidRPr="00C7289A" w:rsidRDefault="001669D1" w:rsidP="00241AFF">
            <w:pPr>
              <w:pStyle w:val="Vanliginnrykk"/>
              <w:spacing w:before="120"/>
              <w:ind w:left="0"/>
              <w:rPr>
                <w:color w:val="155078" w:themeColor="accent1"/>
                <w:sz w:val="26"/>
                <w:szCs w:val="26"/>
              </w:rPr>
            </w:pPr>
            <w:r w:rsidRPr="00C7289A">
              <w:rPr>
                <w:color w:val="155078" w:themeColor="accent1"/>
                <w:sz w:val="26"/>
                <w:szCs w:val="26"/>
              </w:rPr>
              <w:t>Institusjon:</w:t>
            </w:r>
          </w:p>
        </w:tc>
        <w:tc>
          <w:tcPr>
            <w:tcW w:w="127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73DB058" w14:textId="77777777" w:rsidR="00587ED8" w:rsidRPr="00C7289A" w:rsidRDefault="00587ED8" w:rsidP="00241AFF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897" w:type="pct"/>
            <w:tcBorders>
              <w:bottom w:val="single" w:sz="4" w:space="0" w:color="auto"/>
            </w:tcBorders>
            <w:vAlign w:val="bottom"/>
          </w:tcPr>
          <w:p w14:paraId="04A2F5EB" w14:textId="77777777" w:rsidR="00587ED8" w:rsidRPr="00C7289A" w:rsidRDefault="00587ED8" w:rsidP="00241AFF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152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AC0E999" w14:textId="77777777" w:rsidR="00587ED8" w:rsidRPr="00C7289A" w:rsidRDefault="00587ED8" w:rsidP="00241AFF">
            <w:pPr>
              <w:spacing w:before="120"/>
              <w:rPr>
                <w:sz w:val="26"/>
                <w:szCs w:val="26"/>
              </w:rPr>
            </w:pPr>
          </w:p>
        </w:tc>
      </w:tr>
      <w:tr w:rsidR="001669D1" w:rsidRPr="00846B76" w14:paraId="305B50AD" w14:textId="77777777" w:rsidTr="00CE6307">
        <w:tc>
          <w:tcPr>
            <w:tcW w:w="1301" w:type="pct"/>
            <w:gridSpan w:val="2"/>
            <w:tcMar>
              <w:left w:w="284" w:type="dxa"/>
            </w:tcMar>
            <w:vAlign w:val="bottom"/>
          </w:tcPr>
          <w:p w14:paraId="56186278" w14:textId="527937F1" w:rsidR="001669D1" w:rsidRPr="00C7289A" w:rsidRDefault="001669D1" w:rsidP="00241AFF">
            <w:pPr>
              <w:pStyle w:val="Vanliginnrykk"/>
              <w:spacing w:before="120"/>
              <w:ind w:left="0"/>
              <w:rPr>
                <w:color w:val="155078" w:themeColor="accent1"/>
                <w:sz w:val="26"/>
                <w:szCs w:val="26"/>
              </w:rPr>
            </w:pPr>
            <w:r w:rsidRPr="00C7289A">
              <w:rPr>
                <w:color w:val="155078" w:themeColor="accent1"/>
                <w:sz w:val="26"/>
                <w:szCs w:val="26"/>
              </w:rPr>
              <w:t>Avdeling:</w:t>
            </w:r>
          </w:p>
        </w:tc>
        <w:tc>
          <w:tcPr>
            <w:tcW w:w="127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0866B2B" w14:textId="77777777" w:rsidR="001669D1" w:rsidRPr="00C7289A" w:rsidRDefault="001669D1" w:rsidP="00241AFF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897" w:type="pct"/>
            <w:tcBorders>
              <w:bottom w:val="single" w:sz="4" w:space="0" w:color="auto"/>
            </w:tcBorders>
            <w:vAlign w:val="bottom"/>
          </w:tcPr>
          <w:p w14:paraId="3FC9EE5E" w14:textId="77777777" w:rsidR="001669D1" w:rsidRPr="00C7289A" w:rsidRDefault="001669D1" w:rsidP="00241AFF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152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CA6A43" w14:textId="77777777" w:rsidR="001669D1" w:rsidRPr="00C7289A" w:rsidRDefault="001669D1" w:rsidP="00241AFF">
            <w:pPr>
              <w:spacing w:before="120"/>
              <w:rPr>
                <w:sz w:val="26"/>
                <w:szCs w:val="26"/>
              </w:rPr>
            </w:pPr>
          </w:p>
        </w:tc>
      </w:tr>
      <w:tr w:rsidR="00315284" w:rsidRPr="00846B76" w14:paraId="68FC6B0A" w14:textId="77777777" w:rsidTr="00CE6307">
        <w:tc>
          <w:tcPr>
            <w:tcW w:w="1301" w:type="pct"/>
            <w:gridSpan w:val="2"/>
            <w:tcMar>
              <w:left w:w="284" w:type="dxa"/>
            </w:tcMar>
            <w:vAlign w:val="bottom"/>
          </w:tcPr>
          <w:p w14:paraId="3A2868B9" w14:textId="200C9C1B" w:rsidR="00315284" w:rsidRPr="00C7289A" w:rsidRDefault="00A46BC9" w:rsidP="00241AFF">
            <w:pPr>
              <w:pStyle w:val="Vanliginnrykk"/>
              <w:spacing w:before="120"/>
              <w:ind w:left="0"/>
              <w:rPr>
                <w:color w:val="155078" w:themeColor="accent1"/>
                <w:sz w:val="26"/>
                <w:szCs w:val="26"/>
              </w:rPr>
            </w:pPr>
            <w:r w:rsidRPr="00C7289A">
              <w:rPr>
                <w:color w:val="155078" w:themeColor="accent1"/>
                <w:sz w:val="26"/>
                <w:szCs w:val="26"/>
              </w:rPr>
              <w:t>Stilling/tittel:</w:t>
            </w:r>
          </w:p>
        </w:tc>
        <w:tc>
          <w:tcPr>
            <w:tcW w:w="127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B46570A" w14:textId="77777777" w:rsidR="00315284" w:rsidRPr="00C7289A" w:rsidRDefault="00315284" w:rsidP="00241AFF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897" w:type="pct"/>
            <w:tcBorders>
              <w:bottom w:val="single" w:sz="4" w:space="0" w:color="auto"/>
            </w:tcBorders>
            <w:vAlign w:val="bottom"/>
          </w:tcPr>
          <w:p w14:paraId="1485E3EA" w14:textId="77777777" w:rsidR="00315284" w:rsidRPr="00C7289A" w:rsidRDefault="00315284" w:rsidP="00241AFF">
            <w:pPr>
              <w:spacing w:before="120"/>
              <w:rPr>
                <w:sz w:val="26"/>
                <w:szCs w:val="26"/>
              </w:rPr>
            </w:pPr>
          </w:p>
        </w:tc>
        <w:tc>
          <w:tcPr>
            <w:tcW w:w="152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F855435" w14:textId="77777777" w:rsidR="00315284" w:rsidRPr="00C7289A" w:rsidRDefault="00315284" w:rsidP="00241AFF">
            <w:pPr>
              <w:spacing w:before="120"/>
              <w:rPr>
                <w:sz w:val="26"/>
                <w:szCs w:val="26"/>
              </w:rPr>
            </w:pPr>
          </w:p>
        </w:tc>
      </w:tr>
      <w:tr w:rsidR="000172E5" w:rsidRPr="00846B76" w14:paraId="75B7EF64" w14:textId="77777777" w:rsidTr="00CE6307">
        <w:trPr>
          <w:gridBefore w:val="1"/>
          <w:wBefore w:w="65" w:type="pct"/>
          <w:trHeight w:val="54"/>
        </w:trPr>
        <w:tc>
          <w:tcPr>
            <w:tcW w:w="4935" w:type="pct"/>
            <w:gridSpan w:val="4"/>
            <w:shd w:val="clear" w:color="auto" w:fill="auto"/>
            <w:vAlign w:val="bottom"/>
          </w:tcPr>
          <w:p w14:paraId="408627F6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1E4BB6F9" w14:textId="73E4F029" w:rsidR="0046017B" w:rsidRPr="00883FF5" w:rsidRDefault="0046017B" w:rsidP="00347AE1">
      <w:pPr>
        <w:spacing w:before="0" w:after="0"/>
        <w:rPr>
          <w:sz w:val="24"/>
          <w:szCs w:val="24"/>
        </w:rPr>
      </w:pPr>
    </w:p>
    <w:tbl>
      <w:tblPr>
        <w:tblStyle w:val="Tabellrutenett"/>
        <w:tblW w:w="5060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"/>
        <w:gridCol w:w="2161"/>
        <w:gridCol w:w="6474"/>
      </w:tblGrid>
      <w:tr w:rsidR="00823B18" w:rsidRPr="00846B76" w14:paraId="777FEA71" w14:textId="77777777" w:rsidTr="00E37291">
        <w:tc>
          <w:tcPr>
            <w:tcW w:w="5000" w:type="pct"/>
            <w:gridSpan w:val="3"/>
            <w:shd w:val="clear" w:color="auto" w:fill="0F3955" w:themeFill="accent2"/>
          </w:tcPr>
          <w:p w14:paraId="2E4A67E1" w14:textId="694C5574" w:rsidR="00823B18" w:rsidRPr="00846B76" w:rsidRDefault="00823B18" w:rsidP="003E0CE4">
            <w:pPr>
              <w:pStyle w:val="Overskrift1"/>
            </w:pPr>
            <w:r>
              <w:t>Velg type medlemskap</w:t>
            </w:r>
          </w:p>
        </w:tc>
      </w:tr>
      <w:tr w:rsidR="00A81715" w:rsidRPr="00A37BF2" w14:paraId="28D8F96D" w14:textId="77777777" w:rsidTr="00E37291">
        <w:sdt>
          <w:sdtPr>
            <w:id w:val="441497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3" w:type="pct"/>
                <w:vAlign w:val="bottom"/>
              </w:tcPr>
              <w:p w14:paraId="0151EABD" w14:textId="3D131A41" w:rsidR="00A81715" w:rsidRPr="00A37BF2" w:rsidRDefault="008B0959" w:rsidP="003E0CE4">
                <w:pPr>
                  <w:pStyle w:val="Vanliginnrykk"/>
                  <w:ind w:left="0"/>
                  <w:rPr>
                    <w:b/>
                    <w:bCs/>
                  </w:rPr>
                </w:pPr>
                <w:r w:rsidRPr="008B0959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727" w:type="pct"/>
            <w:gridSpan w:val="2"/>
          </w:tcPr>
          <w:p w14:paraId="3EA70789" w14:textId="3FAF6CEF" w:rsidR="00A81715" w:rsidRPr="00A37BF2" w:rsidRDefault="00A81715" w:rsidP="003E0CE4">
            <w:pPr>
              <w:rPr>
                <w:b/>
                <w:bCs/>
              </w:rPr>
            </w:pPr>
            <w:r w:rsidRPr="00A37BF2">
              <w:rPr>
                <w:b/>
                <w:bCs/>
              </w:rPr>
              <w:t>Ordinært medlemskap</w:t>
            </w:r>
          </w:p>
        </w:tc>
      </w:tr>
      <w:tr w:rsidR="00823B18" w:rsidRPr="00846B76" w14:paraId="6620C1F2" w14:textId="77777777" w:rsidTr="00E37291">
        <w:tc>
          <w:tcPr>
            <w:tcW w:w="273" w:type="pct"/>
            <w:vAlign w:val="bottom"/>
          </w:tcPr>
          <w:p w14:paraId="0FF4F64A" w14:textId="77777777" w:rsidR="00823B18" w:rsidRDefault="00823B18" w:rsidP="00C709FA">
            <w:pPr>
              <w:pStyle w:val="Vanliginnrykk"/>
              <w:spacing w:before="120"/>
              <w:ind w:left="0"/>
            </w:pPr>
          </w:p>
        </w:tc>
        <w:tc>
          <w:tcPr>
            <w:tcW w:w="4727" w:type="pct"/>
            <w:gridSpan w:val="2"/>
          </w:tcPr>
          <w:p w14:paraId="43992B59" w14:textId="3BD6CEEC" w:rsidR="00823B18" w:rsidRPr="00C7289A" w:rsidRDefault="00762233" w:rsidP="00C709FA">
            <w:pPr>
              <w:spacing w:before="120"/>
              <w:rPr>
                <w:sz w:val="24"/>
                <w:szCs w:val="24"/>
              </w:rPr>
            </w:pPr>
            <w:r w:rsidRPr="00C7289A">
              <w:rPr>
                <w:sz w:val="24"/>
                <w:szCs w:val="24"/>
              </w:rPr>
              <w:t>Kontaktperson som kan bekrefte gjeldende stillingsforhold:</w:t>
            </w:r>
          </w:p>
        </w:tc>
      </w:tr>
      <w:tr w:rsidR="00F50ECB" w:rsidRPr="00846B76" w14:paraId="75B25F54" w14:textId="77777777" w:rsidTr="005A44AF">
        <w:tc>
          <w:tcPr>
            <w:tcW w:w="273" w:type="pct"/>
            <w:vAlign w:val="bottom"/>
          </w:tcPr>
          <w:p w14:paraId="3804B775" w14:textId="77777777" w:rsidR="00F50ECB" w:rsidRDefault="00F50ECB" w:rsidP="00C709FA">
            <w:pPr>
              <w:pStyle w:val="Vanliginnrykk"/>
              <w:spacing w:before="120"/>
              <w:ind w:left="0"/>
            </w:pPr>
          </w:p>
        </w:tc>
        <w:tc>
          <w:tcPr>
            <w:tcW w:w="1183" w:type="pct"/>
          </w:tcPr>
          <w:p w14:paraId="11D42282" w14:textId="1CBE148C" w:rsidR="00F50ECB" w:rsidRPr="00C7289A" w:rsidRDefault="00F50ECB" w:rsidP="00C709FA">
            <w:pPr>
              <w:spacing w:before="120"/>
              <w:rPr>
                <w:color w:val="155078" w:themeColor="accent1"/>
                <w:sz w:val="24"/>
                <w:szCs w:val="24"/>
              </w:rPr>
            </w:pPr>
            <w:r w:rsidRPr="00C7289A">
              <w:rPr>
                <w:color w:val="155078" w:themeColor="accent1"/>
                <w:sz w:val="24"/>
                <w:szCs w:val="24"/>
              </w:rPr>
              <w:t>Navn:</w:t>
            </w:r>
          </w:p>
        </w:tc>
        <w:tc>
          <w:tcPr>
            <w:tcW w:w="3544" w:type="pct"/>
            <w:tcBorders>
              <w:left w:val="nil"/>
              <w:bottom w:val="single" w:sz="4" w:space="0" w:color="auto"/>
            </w:tcBorders>
          </w:tcPr>
          <w:p w14:paraId="27FED15B" w14:textId="5D409655" w:rsidR="00F50ECB" w:rsidRPr="00C7289A" w:rsidRDefault="00F50ECB" w:rsidP="00C709FA">
            <w:pPr>
              <w:spacing w:before="120"/>
              <w:rPr>
                <w:sz w:val="24"/>
                <w:szCs w:val="24"/>
              </w:rPr>
            </w:pPr>
          </w:p>
        </w:tc>
      </w:tr>
      <w:tr w:rsidR="00F50ECB" w:rsidRPr="00846B76" w14:paraId="5C9A5D54" w14:textId="77777777" w:rsidTr="005A44AF">
        <w:tc>
          <w:tcPr>
            <w:tcW w:w="273" w:type="pct"/>
            <w:vAlign w:val="bottom"/>
          </w:tcPr>
          <w:p w14:paraId="44F1B05F" w14:textId="77777777" w:rsidR="00F50ECB" w:rsidRDefault="00F50ECB" w:rsidP="00C709FA">
            <w:pPr>
              <w:pStyle w:val="Vanliginnrykk"/>
              <w:spacing w:before="120"/>
              <w:ind w:left="0"/>
            </w:pPr>
          </w:p>
        </w:tc>
        <w:tc>
          <w:tcPr>
            <w:tcW w:w="1183" w:type="pct"/>
          </w:tcPr>
          <w:p w14:paraId="73103B9B" w14:textId="79412AD5" w:rsidR="00F50ECB" w:rsidRPr="00C7289A" w:rsidRDefault="00F50ECB" w:rsidP="00C709FA">
            <w:pPr>
              <w:spacing w:before="120"/>
              <w:rPr>
                <w:color w:val="155078" w:themeColor="accent1"/>
                <w:sz w:val="24"/>
                <w:szCs w:val="24"/>
              </w:rPr>
            </w:pPr>
            <w:r w:rsidRPr="00C7289A">
              <w:rPr>
                <w:color w:val="155078" w:themeColor="accent1"/>
                <w:sz w:val="24"/>
                <w:szCs w:val="24"/>
              </w:rPr>
              <w:t>E-postadresse:</w:t>
            </w:r>
          </w:p>
        </w:tc>
        <w:tc>
          <w:tcPr>
            <w:tcW w:w="3544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7081856" w14:textId="0639D0E9" w:rsidR="00F50ECB" w:rsidRPr="00C7289A" w:rsidRDefault="00F50ECB" w:rsidP="00C709FA">
            <w:pPr>
              <w:spacing w:before="120"/>
              <w:rPr>
                <w:sz w:val="24"/>
                <w:szCs w:val="24"/>
              </w:rPr>
            </w:pPr>
          </w:p>
        </w:tc>
      </w:tr>
      <w:tr w:rsidR="00823B18" w:rsidRPr="00A37BF2" w14:paraId="2C782870" w14:textId="77777777" w:rsidTr="00E37291">
        <w:sdt>
          <w:sdtPr>
            <w:id w:val="-1525856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3" w:type="pct"/>
                <w:vAlign w:val="bottom"/>
              </w:tcPr>
              <w:p w14:paraId="20CF7106" w14:textId="78373C0C" w:rsidR="00823B18" w:rsidRPr="00A37BF2" w:rsidRDefault="008B0959" w:rsidP="00823B18">
                <w:pPr>
                  <w:pStyle w:val="Vanliginnrykk"/>
                  <w:ind w:left="0"/>
                  <w:rPr>
                    <w:b/>
                    <w:bCs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727" w:type="pct"/>
            <w:gridSpan w:val="2"/>
          </w:tcPr>
          <w:p w14:paraId="512FA921" w14:textId="6B6233DF" w:rsidR="00823B18" w:rsidRPr="00A37BF2" w:rsidRDefault="00823B18" w:rsidP="00823B18">
            <w:pPr>
              <w:rPr>
                <w:b/>
                <w:bCs/>
              </w:rPr>
            </w:pPr>
            <w:r w:rsidRPr="00A37BF2">
              <w:rPr>
                <w:b/>
                <w:bCs/>
              </w:rPr>
              <w:t>Assosiert medlemskap</w:t>
            </w:r>
          </w:p>
        </w:tc>
      </w:tr>
      <w:tr w:rsidR="00823B18" w:rsidRPr="00A37BF2" w14:paraId="23D793C0" w14:textId="77777777" w:rsidTr="00F175F2">
        <w:sdt>
          <w:sdtPr>
            <w:id w:val="1776352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3" w:type="pct"/>
                <w:vAlign w:val="bottom"/>
              </w:tcPr>
              <w:p w14:paraId="5804B908" w14:textId="75D4F5F7" w:rsidR="00823B18" w:rsidRPr="00A37BF2" w:rsidRDefault="00CF3E34" w:rsidP="00823B18">
                <w:pPr>
                  <w:pStyle w:val="Vanliginnrykk"/>
                  <w:ind w:left="0"/>
                  <w:rPr>
                    <w:b/>
                    <w:bCs/>
                  </w:rPr>
                </w:pPr>
                <w:r w:rsidRPr="00CF3E3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727" w:type="pct"/>
            <w:gridSpan w:val="2"/>
          </w:tcPr>
          <w:p w14:paraId="483B3E73" w14:textId="2E1B5704" w:rsidR="00823B18" w:rsidRPr="00A37BF2" w:rsidRDefault="00823B18" w:rsidP="00823B18">
            <w:pPr>
              <w:rPr>
                <w:b/>
                <w:bCs/>
              </w:rPr>
            </w:pPr>
            <w:r w:rsidRPr="00A37BF2">
              <w:rPr>
                <w:b/>
                <w:bCs/>
              </w:rPr>
              <w:t>Studentmedlemskap</w:t>
            </w:r>
          </w:p>
        </w:tc>
      </w:tr>
      <w:tr w:rsidR="00823B18" w:rsidRPr="00846B76" w14:paraId="2DCF12EF" w14:textId="77777777" w:rsidTr="005A44AF">
        <w:tc>
          <w:tcPr>
            <w:tcW w:w="273" w:type="pct"/>
            <w:vAlign w:val="bottom"/>
          </w:tcPr>
          <w:p w14:paraId="51DB3821" w14:textId="77777777" w:rsidR="00823B18" w:rsidRDefault="00823B18" w:rsidP="00C7289A">
            <w:pPr>
              <w:pStyle w:val="Vanliginnrykk"/>
              <w:spacing w:before="120"/>
              <w:ind w:left="0"/>
            </w:pPr>
          </w:p>
        </w:tc>
        <w:tc>
          <w:tcPr>
            <w:tcW w:w="1183" w:type="pct"/>
          </w:tcPr>
          <w:p w14:paraId="62051C8F" w14:textId="0D60C10E" w:rsidR="00823B18" w:rsidRPr="00C7289A" w:rsidRDefault="00F50ECB" w:rsidP="00C7289A">
            <w:pPr>
              <w:spacing w:before="120"/>
              <w:rPr>
                <w:sz w:val="24"/>
                <w:szCs w:val="24"/>
              </w:rPr>
            </w:pPr>
            <w:r w:rsidRPr="00C7289A">
              <w:rPr>
                <w:color w:val="155078" w:themeColor="accent1"/>
                <w:sz w:val="24"/>
                <w:szCs w:val="24"/>
              </w:rPr>
              <w:t>Antatt eksamensår:</w:t>
            </w:r>
          </w:p>
        </w:tc>
        <w:tc>
          <w:tcPr>
            <w:tcW w:w="3544" w:type="pct"/>
            <w:tcBorders>
              <w:left w:val="nil"/>
              <w:bottom w:val="single" w:sz="4" w:space="0" w:color="auto"/>
            </w:tcBorders>
            <w:vAlign w:val="bottom"/>
          </w:tcPr>
          <w:p w14:paraId="79257A3B" w14:textId="77777777" w:rsidR="00823B18" w:rsidRPr="00C7289A" w:rsidRDefault="00823B18" w:rsidP="00C7289A">
            <w:pPr>
              <w:spacing w:before="120"/>
              <w:rPr>
                <w:sz w:val="24"/>
                <w:szCs w:val="24"/>
              </w:rPr>
            </w:pPr>
          </w:p>
        </w:tc>
      </w:tr>
    </w:tbl>
    <w:p w14:paraId="1FB7C778" w14:textId="77777777" w:rsidR="00750ECC" w:rsidRDefault="00750ECC" w:rsidP="005A44AF">
      <w:pPr>
        <w:spacing w:before="0" w:after="0"/>
        <w:rPr>
          <w:sz w:val="20"/>
          <w:szCs w:val="20"/>
        </w:rPr>
      </w:pPr>
    </w:p>
    <w:p w14:paraId="1B79ABF7" w14:textId="77777777" w:rsidR="005A44AF" w:rsidRPr="00883FF5" w:rsidRDefault="005A44AF" w:rsidP="005A44AF">
      <w:pPr>
        <w:spacing w:before="0" w:after="0"/>
        <w:rPr>
          <w:sz w:val="24"/>
          <w:szCs w:val="24"/>
        </w:rPr>
      </w:pPr>
    </w:p>
    <w:tbl>
      <w:tblPr>
        <w:tblStyle w:val="Tabellrutenett"/>
        <w:tblW w:w="5060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34"/>
      </w:tblGrid>
      <w:tr w:rsidR="00FF3C4C" w:rsidRPr="00846B76" w14:paraId="0B928C26" w14:textId="77777777" w:rsidTr="003E0CE4">
        <w:tc>
          <w:tcPr>
            <w:tcW w:w="5000" w:type="pct"/>
            <w:shd w:val="clear" w:color="auto" w:fill="0F3955" w:themeFill="accent2"/>
          </w:tcPr>
          <w:p w14:paraId="31F127D9" w14:textId="162A6050" w:rsidR="00FF3C4C" w:rsidRPr="00846B76" w:rsidRDefault="00FF3C4C" w:rsidP="003E0CE4">
            <w:pPr>
              <w:pStyle w:val="Overskrift1"/>
            </w:pPr>
            <w:r>
              <w:t>Samtykker</w:t>
            </w:r>
          </w:p>
        </w:tc>
      </w:tr>
    </w:tbl>
    <w:p w14:paraId="40202347" w14:textId="031F5FE9" w:rsidR="00C709FA" w:rsidRPr="00A37BF2" w:rsidRDefault="002D1B38" w:rsidP="00A37BF2">
      <w:pPr>
        <w:spacing w:before="120" w:after="0"/>
        <w:rPr>
          <w:b/>
          <w:bCs/>
          <w:sz w:val="22"/>
          <w:szCs w:val="22"/>
        </w:rPr>
      </w:pPr>
      <w:sdt>
        <w:sdtPr>
          <w:id w:val="6344453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F3C4C">
            <w:rPr>
              <w:rFonts w:ascii="MS Gothic" w:eastAsia="MS Gothic" w:hAnsi="MS Gothic" w:hint="eastAsia"/>
            </w:rPr>
            <w:t>☐</w:t>
          </w:r>
        </w:sdtContent>
      </w:sdt>
      <w:r w:rsidR="00C7289A">
        <w:rPr>
          <w:b/>
          <w:bCs/>
        </w:rPr>
        <w:t xml:space="preserve"> </w:t>
      </w:r>
      <w:r w:rsidRPr="00A37BF2">
        <w:rPr>
          <w:b/>
          <w:bCs/>
          <w:sz w:val="22"/>
          <w:szCs w:val="22"/>
        </w:rPr>
        <w:t xml:space="preserve">Jeg </w:t>
      </w:r>
      <w:r w:rsidRPr="00A37BF2">
        <w:rPr>
          <w:b/>
          <w:bCs/>
          <w:sz w:val="22"/>
          <w:szCs w:val="22"/>
        </w:rPr>
        <w:t>samtykker at innsendt informasjon lagres elektronisk i foreningens medlemsregister</w:t>
      </w:r>
      <w:r w:rsidR="00CF3E34">
        <w:rPr>
          <w:b/>
          <w:bCs/>
          <w:sz w:val="22"/>
          <w:szCs w:val="22"/>
        </w:rPr>
        <w:t xml:space="preserve"> (kreves for innmelding)</w:t>
      </w:r>
      <w:r w:rsidR="00A37BF2" w:rsidRPr="00A37BF2">
        <w:rPr>
          <w:b/>
          <w:bCs/>
          <w:sz w:val="22"/>
          <w:szCs w:val="22"/>
        </w:rPr>
        <w:t>.</w:t>
      </w:r>
      <w:r w:rsidR="00CF3E34">
        <w:rPr>
          <w:b/>
          <w:bCs/>
          <w:sz w:val="22"/>
          <w:szCs w:val="22"/>
        </w:rPr>
        <w:t xml:space="preserve"> </w:t>
      </w:r>
    </w:p>
    <w:p w14:paraId="5F9EB75B" w14:textId="795E3142" w:rsidR="002D1B38" w:rsidRPr="00A37BF2" w:rsidRDefault="002D1B38" w:rsidP="00A37BF2">
      <w:pPr>
        <w:spacing w:before="120" w:after="0"/>
        <w:rPr>
          <w:b/>
          <w:bCs/>
          <w:sz w:val="22"/>
          <w:szCs w:val="22"/>
        </w:rPr>
      </w:pPr>
      <w:sdt>
        <w:sdtPr>
          <w:id w:val="17509340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F3C4C">
            <w:rPr>
              <w:rFonts w:ascii="MS Gothic" w:eastAsia="MS Gothic" w:hAnsi="MS Gothic" w:hint="eastAsia"/>
            </w:rPr>
            <w:t>☐</w:t>
          </w:r>
        </w:sdtContent>
      </w:sdt>
      <w:r w:rsidR="00C7289A">
        <w:rPr>
          <w:b/>
          <w:bCs/>
          <w:sz w:val="22"/>
          <w:szCs w:val="22"/>
        </w:rPr>
        <w:t xml:space="preserve"> </w:t>
      </w:r>
      <w:r w:rsidR="00BD13BD" w:rsidRPr="00A37BF2">
        <w:rPr>
          <w:b/>
          <w:bCs/>
          <w:sz w:val="22"/>
          <w:szCs w:val="22"/>
        </w:rPr>
        <w:t>Jeg samtykker at mitt navn publiseres ved innmelding til medlemmene i styremøtereferat</w:t>
      </w:r>
      <w:r w:rsidR="00A37BF2" w:rsidRPr="00A37BF2">
        <w:rPr>
          <w:b/>
          <w:bCs/>
          <w:sz w:val="22"/>
          <w:szCs w:val="22"/>
        </w:rPr>
        <w:t>.</w:t>
      </w:r>
    </w:p>
    <w:sectPr w:rsidR="002D1B38" w:rsidRPr="00A37BF2" w:rsidSect="0086797B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0F6520" w14:textId="77777777" w:rsidR="0062646F" w:rsidRDefault="0062646F" w:rsidP="000172E5">
      <w:pPr>
        <w:spacing w:after="0" w:line="240" w:lineRule="auto"/>
      </w:pPr>
      <w:r>
        <w:separator/>
      </w:r>
    </w:p>
  </w:endnote>
  <w:endnote w:type="continuationSeparator" w:id="0">
    <w:p w14:paraId="6B1A4B7F" w14:textId="77777777" w:rsidR="0062646F" w:rsidRDefault="0062646F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5C5D21A-7548-445E-A89D-E41C0EE5D361}"/>
    <w:embedBold r:id="rId2" w:fontKey="{B699D695-084F-4565-8B22-02BA9D77F3D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8F93CB1-ED32-450A-8F22-271BE161B99D}"/>
    <w:embedBold r:id="rId4" w:fontKey="{56CFCC8A-2BCA-4EAF-93D5-1FC0283E4321}"/>
    <w:embedItalic r:id="rId5" w:fontKey="{642ED3DB-E03C-4079-9A10-ADF39A1B5EF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9EBFDE9-4903-4783-9944-5CBEA4E2811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BD1A9C5-0CB1-44AE-B888-A603729001E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EFE393C5-71B0-4B95-91E4-A219738294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58CA228-15A6-4BA2-926F-73CA88CB3C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339ECF" w14:textId="0B05DF13" w:rsidR="006145D8" w:rsidRPr="00883FF5" w:rsidRDefault="00FF3C4C" w:rsidP="00637200">
    <w:pPr>
      <w:pStyle w:val="Bunntekst"/>
      <w:rPr>
        <w:rFonts w:ascii="Cambria" w:hAnsi="Cambria"/>
        <w:color w:val="155078" w:themeColor="accent1"/>
        <w:sz w:val="22"/>
        <w:szCs w:val="32"/>
      </w:rPr>
    </w:pPr>
    <w:r w:rsidRPr="00883FF5">
      <w:rPr>
        <w:rFonts w:ascii="Cambria" w:hAnsi="Cambria"/>
        <w:color w:val="155078" w:themeColor="accent1"/>
        <w:sz w:val="22"/>
        <w:szCs w:val="32"/>
      </w:rPr>
      <w:ptab w:relativeTo="margin" w:alignment="center" w:leader="none"/>
    </w:r>
    <w:r w:rsidRPr="00883FF5">
      <w:rPr>
        <w:rFonts w:ascii="Cambria" w:hAnsi="Cambria"/>
        <w:color w:val="155078" w:themeColor="accent1"/>
        <w:sz w:val="22"/>
        <w:szCs w:val="32"/>
      </w:rPr>
      <w:t>Norsk Forening for Medisinsk Fysikk</w:t>
    </w:r>
    <w:r w:rsidRPr="00883FF5">
      <w:rPr>
        <w:rFonts w:ascii="Cambria" w:hAnsi="Cambria"/>
        <w:color w:val="155078" w:themeColor="accent1"/>
        <w:sz w:val="22"/>
        <w:szCs w:val="32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E1369B" w14:textId="77777777" w:rsidR="0062646F" w:rsidRDefault="0062646F" w:rsidP="000172E5">
      <w:pPr>
        <w:spacing w:after="0" w:line="240" w:lineRule="auto"/>
      </w:pPr>
      <w:r>
        <w:separator/>
      </w:r>
    </w:p>
  </w:footnote>
  <w:footnote w:type="continuationSeparator" w:id="0">
    <w:p w14:paraId="40D0BFB2" w14:textId="77777777" w:rsidR="0062646F" w:rsidRDefault="0062646F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1717"/>
      <w:gridCol w:w="7309"/>
    </w:tblGrid>
    <w:tr w:rsidR="00B337A2" w:rsidRPr="00637200" w14:paraId="76DE00A9" w14:textId="77777777" w:rsidTr="00384B05">
      <w:trPr>
        <w:trHeight w:val="990"/>
      </w:trPr>
      <w:tc>
        <w:tcPr>
          <w:tcW w:w="1350" w:type="dxa"/>
          <w:vAlign w:val="center"/>
        </w:tcPr>
        <w:p w14:paraId="479D6B68" w14:textId="7C98D347" w:rsidR="00B337A2" w:rsidRPr="00637200" w:rsidRDefault="007E673A" w:rsidP="00637200">
          <w:pPr>
            <w:pStyle w:val="Topptekst"/>
          </w:pPr>
          <w:r>
            <w:rPr>
              <w:noProof/>
            </w:rPr>
            <w:drawing>
              <wp:inline distT="0" distB="0" distL="0" distR="0" wp14:anchorId="0DEE46BA" wp14:editId="091C11D5">
                <wp:extent cx="953365" cy="810938"/>
                <wp:effectExtent l="0" t="0" r="0" b="8255"/>
                <wp:docPr id="1490454029" name="Bil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313" cy="8185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7D2E5E21" w14:textId="4225D7E3" w:rsidR="00B337A2" w:rsidRPr="00637200" w:rsidRDefault="00963045" w:rsidP="00637200">
          <w:pPr>
            <w:pStyle w:val="Topptekst"/>
          </w:pPr>
          <w:r w:rsidRPr="007E673A">
            <w:rPr>
              <w:color w:val="155078" w:themeColor="accent1"/>
            </w:rPr>
            <w:t>Søknad om personlig medlemskap</w:t>
          </w:r>
        </w:p>
      </w:tc>
    </w:tr>
  </w:tbl>
  <w:p w14:paraId="3DCC4A28" w14:textId="77777777" w:rsidR="000172E5" w:rsidRPr="00311D4F" w:rsidRDefault="000172E5" w:rsidP="00311D4F">
    <w:pPr>
      <w:pStyle w:val="Ingenmellomrom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Tilleg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Punktliste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ktliste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merertliste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merertliste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ertliste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Oversk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Oversk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Oversk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Oversk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70073459">
    <w:abstractNumId w:val="11"/>
  </w:num>
  <w:num w:numId="2" w16cid:durableId="1941529330">
    <w:abstractNumId w:val="7"/>
  </w:num>
  <w:num w:numId="3" w16cid:durableId="115100930">
    <w:abstractNumId w:val="15"/>
  </w:num>
  <w:num w:numId="4" w16cid:durableId="1994873564">
    <w:abstractNumId w:val="12"/>
  </w:num>
  <w:num w:numId="5" w16cid:durableId="1875072288">
    <w:abstractNumId w:val="13"/>
  </w:num>
  <w:num w:numId="6" w16cid:durableId="1095905125">
    <w:abstractNumId w:val="19"/>
  </w:num>
  <w:num w:numId="7" w16cid:durableId="1721200502">
    <w:abstractNumId w:val="6"/>
  </w:num>
  <w:num w:numId="8" w16cid:durableId="240796849">
    <w:abstractNumId w:val="10"/>
  </w:num>
  <w:num w:numId="9" w16cid:durableId="1076980517">
    <w:abstractNumId w:val="17"/>
  </w:num>
  <w:num w:numId="10" w16cid:durableId="892422077">
    <w:abstractNumId w:val="1"/>
  </w:num>
  <w:num w:numId="11" w16cid:durableId="399183360">
    <w:abstractNumId w:val="5"/>
  </w:num>
  <w:num w:numId="12" w16cid:durableId="999582506">
    <w:abstractNumId w:val="0"/>
  </w:num>
  <w:num w:numId="13" w16cid:durableId="1454058361">
    <w:abstractNumId w:val="2"/>
  </w:num>
  <w:num w:numId="14" w16cid:durableId="1189637999">
    <w:abstractNumId w:val="9"/>
  </w:num>
  <w:num w:numId="15" w16cid:durableId="648754358">
    <w:abstractNumId w:val="8"/>
  </w:num>
  <w:num w:numId="16" w16cid:durableId="1954480413">
    <w:abstractNumId w:val="16"/>
  </w:num>
  <w:num w:numId="17" w16cid:durableId="475338838">
    <w:abstractNumId w:val="3"/>
  </w:num>
  <w:num w:numId="18" w16cid:durableId="1019696879">
    <w:abstractNumId w:val="21"/>
  </w:num>
  <w:num w:numId="19" w16cid:durableId="1778602546">
    <w:abstractNumId w:val="18"/>
  </w:num>
  <w:num w:numId="20" w16cid:durableId="186649070">
    <w:abstractNumId w:val="14"/>
  </w:num>
  <w:num w:numId="21" w16cid:durableId="496306906">
    <w:abstractNumId w:val="20"/>
  </w:num>
  <w:num w:numId="22" w16cid:durableId="123123127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045"/>
    <w:rsid w:val="000172E5"/>
    <w:rsid w:val="000232BB"/>
    <w:rsid w:val="00044C94"/>
    <w:rsid w:val="00052382"/>
    <w:rsid w:val="0006568A"/>
    <w:rsid w:val="00076F0F"/>
    <w:rsid w:val="00084253"/>
    <w:rsid w:val="000A1D1E"/>
    <w:rsid w:val="000D1F49"/>
    <w:rsid w:val="001629EC"/>
    <w:rsid w:val="001669D1"/>
    <w:rsid w:val="001727CA"/>
    <w:rsid w:val="001800AB"/>
    <w:rsid w:val="001B2774"/>
    <w:rsid w:val="001C0435"/>
    <w:rsid w:val="00204C8A"/>
    <w:rsid w:val="0021161D"/>
    <w:rsid w:val="00217E45"/>
    <w:rsid w:val="00225E58"/>
    <w:rsid w:val="00226DAF"/>
    <w:rsid w:val="00241AFF"/>
    <w:rsid w:val="00261E3D"/>
    <w:rsid w:val="002C56E6"/>
    <w:rsid w:val="002C6D75"/>
    <w:rsid w:val="002D1B38"/>
    <w:rsid w:val="002D2088"/>
    <w:rsid w:val="002F2033"/>
    <w:rsid w:val="00311D4F"/>
    <w:rsid w:val="00315284"/>
    <w:rsid w:val="0034390E"/>
    <w:rsid w:val="00344849"/>
    <w:rsid w:val="00347AE1"/>
    <w:rsid w:val="00361E11"/>
    <w:rsid w:val="003769BA"/>
    <w:rsid w:val="003F0847"/>
    <w:rsid w:val="003F6E04"/>
    <w:rsid w:val="0040090B"/>
    <w:rsid w:val="00421741"/>
    <w:rsid w:val="0046017B"/>
    <w:rsid w:val="0046302A"/>
    <w:rsid w:val="00487D2D"/>
    <w:rsid w:val="004A376B"/>
    <w:rsid w:val="004D5D62"/>
    <w:rsid w:val="00502E9C"/>
    <w:rsid w:val="005112D0"/>
    <w:rsid w:val="0052120B"/>
    <w:rsid w:val="00533D65"/>
    <w:rsid w:val="00567E49"/>
    <w:rsid w:val="005714BB"/>
    <w:rsid w:val="00577E06"/>
    <w:rsid w:val="00583334"/>
    <w:rsid w:val="00587ED8"/>
    <w:rsid w:val="005A3BF7"/>
    <w:rsid w:val="005A44AF"/>
    <w:rsid w:val="005A79AD"/>
    <w:rsid w:val="005B38DC"/>
    <w:rsid w:val="005C595C"/>
    <w:rsid w:val="005D4D5D"/>
    <w:rsid w:val="005E48BB"/>
    <w:rsid w:val="005F2035"/>
    <w:rsid w:val="005F7990"/>
    <w:rsid w:val="006122B3"/>
    <w:rsid w:val="006145D8"/>
    <w:rsid w:val="006207A9"/>
    <w:rsid w:val="0062646F"/>
    <w:rsid w:val="00637200"/>
    <w:rsid w:val="0063739C"/>
    <w:rsid w:val="00645F82"/>
    <w:rsid w:val="0066720F"/>
    <w:rsid w:val="006902FE"/>
    <w:rsid w:val="006D6D42"/>
    <w:rsid w:val="007147D7"/>
    <w:rsid w:val="00750ECC"/>
    <w:rsid w:val="00762233"/>
    <w:rsid w:val="00770F25"/>
    <w:rsid w:val="007A35A8"/>
    <w:rsid w:val="007B0A85"/>
    <w:rsid w:val="007B5668"/>
    <w:rsid w:val="007C39B2"/>
    <w:rsid w:val="007C6A52"/>
    <w:rsid w:val="007E673A"/>
    <w:rsid w:val="0082043E"/>
    <w:rsid w:val="00823B18"/>
    <w:rsid w:val="00846B76"/>
    <w:rsid w:val="0086797B"/>
    <w:rsid w:val="00883FF5"/>
    <w:rsid w:val="008B0959"/>
    <w:rsid w:val="008E203A"/>
    <w:rsid w:val="008E7E21"/>
    <w:rsid w:val="0091229C"/>
    <w:rsid w:val="00940E73"/>
    <w:rsid w:val="009417C9"/>
    <w:rsid w:val="00963045"/>
    <w:rsid w:val="00983058"/>
    <w:rsid w:val="0098597D"/>
    <w:rsid w:val="009C6D84"/>
    <w:rsid w:val="009F619A"/>
    <w:rsid w:val="009F6DDE"/>
    <w:rsid w:val="00A370A8"/>
    <w:rsid w:val="00A37BF2"/>
    <w:rsid w:val="00A46BC9"/>
    <w:rsid w:val="00A81715"/>
    <w:rsid w:val="00B337A2"/>
    <w:rsid w:val="00B5566F"/>
    <w:rsid w:val="00B76CB9"/>
    <w:rsid w:val="00B83265"/>
    <w:rsid w:val="00BD13BD"/>
    <w:rsid w:val="00BD4753"/>
    <w:rsid w:val="00BD5CB1"/>
    <w:rsid w:val="00BE62EE"/>
    <w:rsid w:val="00C003BA"/>
    <w:rsid w:val="00C37370"/>
    <w:rsid w:val="00C4602F"/>
    <w:rsid w:val="00C46878"/>
    <w:rsid w:val="00C6231D"/>
    <w:rsid w:val="00C709FA"/>
    <w:rsid w:val="00C7289A"/>
    <w:rsid w:val="00C96E45"/>
    <w:rsid w:val="00CA5715"/>
    <w:rsid w:val="00CB4A51"/>
    <w:rsid w:val="00CB59DD"/>
    <w:rsid w:val="00CD4532"/>
    <w:rsid w:val="00CD47B0"/>
    <w:rsid w:val="00CE6104"/>
    <w:rsid w:val="00CE6307"/>
    <w:rsid w:val="00CE7918"/>
    <w:rsid w:val="00CF3E34"/>
    <w:rsid w:val="00D16163"/>
    <w:rsid w:val="00D306D7"/>
    <w:rsid w:val="00D506B6"/>
    <w:rsid w:val="00DB3FAD"/>
    <w:rsid w:val="00DB4886"/>
    <w:rsid w:val="00DC0ACB"/>
    <w:rsid w:val="00DC71EC"/>
    <w:rsid w:val="00DD35F7"/>
    <w:rsid w:val="00E0551F"/>
    <w:rsid w:val="00E31724"/>
    <w:rsid w:val="00E37291"/>
    <w:rsid w:val="00E61C09"/>
    <w:rsid w:val="00E7090B"/>
    <w:rsid w:val="00E92BA5"/>
    <w:rsid w:val="00EB3B58"/>
    <w:rsid w:val="00EC7359"/>
    <w:rsid w:val="00EE3054"/>
    <w:rsid w:val="00EF4F25"/>
    <w:rsid w:val="00F00606"/>
    <w:rsid w:val="00F01256"/>
    <w:rsid w:val="00F175F2"/>
    <w:rsid w:val="00F50ECB"/>
    <w:rsid w:val="00F529DD"/>
    <w:rsid w:val="00FB38FF"/>
    <w:rsid w:val="00FC5A12"/>
    <w:rsid w:val="00FC7475"/>
    <w:rsid w:val="00FE74D5"/>
    <w:rsid w:val="00FE78A0"/>
    <w:rsid w:val="00FF3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481126"/>
  <w15:chartTrackingRefBased/>
  <w15:docId w15:val="{558FD4D5-183E-4DD7-8706-5D327F82C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nb-NO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3C4C"/>
    <w:pPr>
      <w:spacing w:before="200"/>
    </w:pPr>
  </w:style>
  <w:style w:type="paragraph" w:styleId="Overskrift1">
    <w:name w:val="heading 1"/>
    <w:basedOn w:val="Normal"/>
    <w:link w:val="Overskrift1Tegn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Overskrift2">
    <w:name w:val="heading 2"/>
    <w:basedOn w:val="Normal"/>
    <w:link w:val="Overskrift2Teg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Overskrift3">
    <w:name w:val="heading 3"/>
    <w:basedOn w:val="Normal"/>
    <w:next w:val="Normal"/>
    <w:link w:val="Overskrift3Teg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Overskrift4">
    <w:name w:val="heading 4"/>
    <w:basedOn w:val="Normal"/>
    <w:link w:val="Overskrift4Teg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Overskrift5">
    <w:name w:val="heading 5"/>
    <w:basedOn w:val="Overskrift2"/>
    <w:link w:val="Overskrift5Teg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Overskrift6">
    <w:name w:val="heading 6"/>
    <w:basedOn w:val="Normal"/>
    <w:next w:val="Normal"/>
    <w:link w:val="Overskrift6Teg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1"/>
    <w:rsid w:val="006145D8"/>
    <w:rPr>
      <w:rFonts w:asciiTheme="majorHAnsi" w:hAnsiTheme="majorHAnsi"/>
      <w:b/>
    </w:rPr>
  </w:style>
  <w:style w:type="character" w:styleId="Emneknagg">
    <w:name w:val="Hashtag"/>
    <w:basedOn w:val="Standardskriftforavsnit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ertliste1">
    <w:name w:val="Nummerert liste1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">
    <w:name w:val="Standard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Overskrift2Tegn">
    <w:name w:val="Overskrift 2 Tegn"/>
    <w:basedOn w:val="Standardskriftforavsnitt"/>
    <w:link w:val="Overskrift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Vanliginnrykk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Overskrift3Tegn">
    <w:name w:val="Overskrift 3 Tegn"/>
    <w:basedOn w:val="Standardskriftforavsnitt"/>
    <w:link w:val="Overskrift3"/>
    <w:uiPriority w:val="1"/>
    <w:semiHidden/>
    <w:rsid w:val="006145D8"/>
    <w:rPr>
      <w:b/>
      <w:bCs/>
      <w:color w:val="694A77"/>
      <w:szCs w:val="27"/>
    </w:rPr>
  </w:style>
  <w:style w:type="paragraph" w:styleId="INNH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tnotetekst">
    <w:name w:val="footnote text"/>
    <w:basedOn w:val="Normal"/>
    <w:link w:val="FotnotetekstTeg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6145D8"/>
    <w:rPr>
      <w:sz w:val="18"/>
      <w:szCs w:val="20"/>
    </w:rPr>
  </w:style>
  <w:style w:type="paragraph" w:styleId="Punktliste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Merknadstekst">
    <w:name w:val="annotation text"/>
    <w:basedOn w:val="Normal"/>
    <w:link w:val="MerknadstekstTegn"/>
    <w:uiPriority w:val="99"/>
    <w:semiHidden/>
    <w:rsid w:val="000D1F49"/>
    <w:rPr>
      <w:szCs w:val="24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D4532"/>
    <w:rPr>
      <w:szCs w:val="24"/>
    </w:rPr>
  </w:style>
  <w:style w:type="paragraph" w:styleId="Topptekst">
    <w:name w:val="header"/>
    <w:basedOn w:val="Normal"/>
    <w:link w:val="TopptekstTegn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TopptekstTegn">
    <w:name w:val="Topptekst Tegn"/>
    <w:basedOn w:val="Standardskriftforavsnitt"/>
    <w:link w:val="Topptekst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Bunntekst">
    <w:name w:val="footer"/>
    <w:basedOn w:val="Normal"/>
    <w:link w:val="BunntekstTegn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BunntekstTegn">
    <w:name w:val="Bunntekst Tegn"/>
    <w:basedOn w:val="Standardskriftforavsnitt"/>
    <w:link w:val="Bunntekst"/>
    <w:uiPriority w:val="99"/>
    <w:rsid w:val="00637200"/>
    <w:rPr>
      <w:sz w:val="18"/>
      <w:szCs w:val="24"/>
    </w:rPr>
  </w:style>
  <w:style w:type="character" w:styleId="Fotnotereferanse">
    <w:name w:val="footnote reference"/>
    <w:basedOn w:val="Standardskriftforavsnitt"/>
    <w:uiPriority w:val="99"/>
    <w:semiHidden/>
    <w:rsid w:val="000D1F49"/>
    <w:rPr>
      <w:vertAlign w:val="superscript"/>
    </w:rPr>
  </w:style>
  <w:style w:type="character" w:styleId="Merknadsreferanse">
    <w:name w:val="annotation reference"/>
    <w:basedOn w:val="Standardskriftforavsnitt"/>
    <w:uiPriority w:val="99"/>
    <w:semiHidden/>
    <w:rsid w:val="000D1F49"/>
    <w:rPr>
      <w:sz w:val="18"/>
      <w:szCs w:val="18"/>
    </w:rPr>
  </w:style>
  <w:style w:type="paragraph" w:styleId="Nummerertliste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kobling">
    <w:name w:val="Hyperlink"/>
    <w:basedOn w:val="Standardskriftforavsnitt"/>
    <w:uiPriority w:val="99"/>
    <w:semiHidden/>
    <w:rsid w:val="000D1F49"/>
    <w:rPr>
      <w:color w:val="BF678E" w:themeColor="hyperlink"/>
      <w:u w:val="single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0D1F49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Ingenmellomrom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tel">
    <w:name w:val="Title"/>
    <w:basedOn w:val="Normal"/>
    <w:next w:val="Normal"/>
    <w:link w:val="TittelTeg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ktliste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tabell">
    <w:name w:val="Figurtabell:"/>
    <w:basedOn w:val="Vanligtabell"/>
    <w:uiPriority w:val="99"/>
    <w:rsid w:val="000D1F49"/>
    <w:tblPr/>
    <w:trPr>
      <w:cantSplit/>
    </w:t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6145D8"/>
    <w:rPr>
      <w:b/>
      <w:sz w:val="25"/>
      <w:szCs w:val="25"/>
    </w:rPr>
  </w:style>
  <w:style w:type="character" w:customStyle="1" w:styleId="Overskrift5Tegn">
    <w:name w:val="Overskrift 5 Tegn"/>
    <w:basedOn w:val="Overskrift2Tegn"/>
    <w:link w:val="Overskrift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NH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NH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Figurliste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merertliste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ulgthyperkobling">
    <w:name w:val="FollowedHyperlink"/>
    <w:basedOn w:val="Standardskriftforavsnit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ktittel">
    <w:name w:val="Book Title"/>
    <w:basedOn w:val="Standardskriftforavsnitt"/>
    <w:uiPriority w:val="33"/>
    <w:semiHidden/>
    <w:rsid w:val="000D1F49"/>
    <w:rPr>
      <w:b/>
      <w:bCs/>
      <w:i/>
      <w:iCs/>
      <w:spacing w:val="5"/>
    </w:rPr>
  </w:style>
  <w:style w:type="paragraph" w:styleId="Overskriftforinnholdsfortegnelse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kst">
    <w:name w:val="macro"/>
    <w:link w:val="MakrotekstTeg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6145D8"/>
    <w:rPr>
      <w:rFonts w:ascii="Consolas" w:hAnsi="Consolas"/>
      <w:sz w:val="20"/>
      <w:szCs w:val="20"/>
    </w:rPr>
  </w:style>
  <w:style w:type="table" w:styleId="Tabellrutenett">
    <w:name w:val="Table Grid"/>
    <w:basedOn w:val="Vanligtabel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ssholdertekst">
    <w:name w:val="Placeholder Text"/>
    <w:basedOn w:val="Standardskriftforavsnitt"/>
    <w:uiPriority w:val="99"/>
    <w:semiHidden/>
    <w:rsid w:val="006145D8"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ars\BrukerMaler\Medlemskaps%20skjem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581B375C8A19436DB315BF216094FAE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060D3A3-BA67-41A9-9339-E5106C686E37}"/>
      </w:docPartPr>
      <w:docPartBody>
        <w:p w:rsidR="00000000" w:rsidRDefault="00000000">
          <w:pPr>
            <w:pStyle w:val="581B375C8A19436DB315BF216094FAED"/>
          </w:pPr>
          <w:r w:rsidRPr="00637200">
            <w:rPr>
              <w:lang w:bidi="nb-NO"/>
            </w:rPr>
            <w:t>Fornavn</w:t>
          </w:r>
        </w:p>
      </w:docPartBody>
    </w:docPart>
    <w:docPart>
      <w:docPartPr>
        <w:name w:val="1864CB79920B4896A5073D85E66B592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37095EB-C480-45E5-8ABB-A6EA541EC410}"/>
      </w:docPartPr>
      <w:docPartBody>
        <w:p w:rsidR="00000000" w:rsidRDefault="00000000">
          <w:pPr>
            <w:pStyle w:val="1864CB79920B4896A5073D85E66B5926"/>
          </w:pPr>
          <w:r w:rsidRPr="00637200">
            <w:rPr>
              <w:lang w:bidi="nb-NO"/>
            </w:rPr>
            <w:t>Etternavn</w:t>
          </w:r>
        </w:p>
      </w:docPartBody>
    </w:docPart>
    <w:docPart>
      <w:docPartPr>
        <w:name w:val="62184D8C2AAF4007902112EC7F7C0CC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AC733A9-2D00-4BD4-B73D-0F067C41F875}"/>
      </w:docPartPr>
      <w:docPartBody>
        <w:p w:rsidR="00000000" w:rsidRDefault="00000000">
          <w:pPr>
            <w:pStyle w:val="62184D8C2AAF4007902112EC7F7C0CC2"/>
          </w:pPr>
          <w:r w:rsidRPr="00311D4F">
            <w:rPr>
              <w:lang w:bidi="nb-NO"/>
            </w:rPr>
            <w:t>Jobbtelefon</w:t>
          </w:r>
        </w:p>
      </w:docPartBody>
    </w:docPart>
    <w:docPart>
      <w:docPartPr>
        <w:name w:val="12E6E552197447B799A7C05FCE4D355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8DB0D48-FDE6-449F-8B78-E4A68EE2D224}"/>
      </w:docPartPr>
      <w:docPartBody>
        <w:p w:rsidR="00000000" w:rsidRDefault="00D44586" w:rsidP="00D44586">
          <w:pPr>
            <w:pStyle w:val="12E6E552197447B799A7C05FCE4D3551"/>
          </w:pPr>
          <w:r w:rsidRPr="00637200">
            <w:rPr>
              <w:lang w:bidi="nb-NO"/>
            </w:rPr>
            <w:t>E-post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586"/>
    <w:rsid w:val="0021161D"/>
    <w:rsid w:val="00D44586"/>
    <w:rsid w:val="00DF0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b-NO" w:eastAsia="nb-NO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1"/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C0C223FA4EDC413F88237545D211C5FC">
    <w:name w:val="C0C223FA4EDC413F88237545D211C5FC"/>
  </w:style>
  <w:style w:type="paragraph" w:customStyle="1" w:styleId="581B375C8A19436DB315BF216094FAED">
    <w:name w:val="581B375C8A19436DB315BF216094FAED"/>
  </w:style>
  <w:style w:type="paragraph" w:customStyle="1" w:styleId="1864CB79920B4896A5073D85E66B5926">
    <w:name w:val="1864CB79920B4896A5073D85E66B5926"/>
  </w:style>
  <w:style w:type="paragraph" w:customStyle="1" w:styleId="56BD5E88CE2A4BB6BEF517AAA01C8D7F">
    <w:name w:val="56BD5E88CE2A4BB6BEF517AAA01C8D7F"/>
  </w:style>
  <w:style w:type="paragraph" w:customStyle="1" w:styleId="62184D8C2AAF4007902112EC7F7C0CC2">
    <w:name w:val="62184D8C2AAF4007902112EC7F7C0CC2"/>
  </w:style>
  <w:style w:type="paragraph" w:customStyle="1" w:styleId="378668A7A3074B3EA779F33CE3E30677">
    <w:name w:val="378668A7A3074B3EA779F33CE3E30677"/>
  </w:style>
  <w:style w:type="paragraph" w:customStyle="1" w:styleId="90640C491C044F76B56B30FE35F9F564">
    <w:name w:val="90640C491C044F76B56B30FE35F9F564"/>
  </w:style>
  <w:style w:type="paragraph" w:customStyle="1" w:styleId="C1142BA016FA41CB9E13557231E42362">
    <w:name w:val="C1142BA016FA41CB9E13557231E42362"/>
  </w:style>
  <w:style w:type="paragraph" w:customStyle="1" w:styleId="42B70786EFFE4DB6B0A5670FF677894C">
    <w:name w:val="42B70786EFFE4DB6B0A5670FF677894C"/>
  </w:style>
  <w:style w:type="paragraph" w:customStyle="1" w:styleId="B9AC1EAA2B2E497398AACE352FA5C34B">
    <w:name w:val="B9AC1EAA2B2E497398AACE352FA5C34B"/>
  </w:style>
  <w:style w:type="paragraph" w:customStyle="1" w:styleId="313C7BA98DC64290B05793E1017BD612">
    <w:name w:val="313C7BA98DC64290B05793E1017BD612"/>
  </w:style>
  <w:style w:type="paragraph" w:customStyle="1" w:styleId="D4633E634BF64DFEB0B37C001A52E20A">
    <w:name w:val="D4633E634BF64DFEB0B37C001A52E20A"/>
  </w:style>
  <w:style w:type="paragraph" w:customStyle="1" w:styleId="86155D60F013429881F092AF072DF08F">
    <w:name w:val="86155D60F013429881F092AF072DF08F"/>
  </w:style>
  <w:style w:type="paragraph" w:customStyle="1" w:styleId="588DD8D79DEC44439E629E701FCC18E2">
    <w:name w:val="588DD8D79DEC44439E629E701FCC18E2"/>
    <w:rsid w:val="00D44586"/>
  </w:style>
  <w:style w:type="paragraph" w:customStyle="1" w:styleId="2793BA274BA04BC8BF6BCF8F1748A13C">
    <w:name w:val="2793BA274BA04BC8BF6BCF8F1748A13C"/>
    <w:rsid w:val="00D44586"/>
  </w:style>
  <w:style w:type="paragraph" w:customStyle="1" w:styleId="ACBA7D3EA1EB49A5AC9608E66F7FF9A4">
    <w:name w:val="ACBA7D3EA1EB49A5AC9608E66F7FF9A4"/>
    <w:rsid w:val="00D44586"/>
  </w:style>
  <w:style w:type="paragraph" w:customStyle="1" w:styleId="BCEBA0F48B4144EDB33F1F43B7650326">
    <w:name w:val="BCEBA0F48B4144EDB33F1F43B7650326"/>
    <w:rsid w:val="00D44586"/>
  </w:style>
  <w:style w:type="paragraph" w:customStyle="1" w:styleId="BA0C62DE6362449DA73105E650ECCF19">
    <w:name w:val="BA0C62DE6362449DA73105E650ECCF19"/>
    <w:rsid w:val="00D44586"/>
  </w:style>
  <w:style w:type="paragraph" w:customStyle="1" w:styleId="3075A4A4712348CBBC62A5A87A98B169">
    <w:name w:val="3075A4A4712348CBBC62A5A87A98B169"/>
    <w:rsid w:val="00D44586"/>
  </w:style>
  <w:style w:type="paragraph" w:customStyle="1" w:styleId="570F4DD76C0E4AEAB194FB4B7515CD24">
    <w:name w:val="570F4DD76C0E4AEAB194FB4B7515CD24"/>
    <w:rsid w:val="00D44586"/>
  </w:style>
  <w:style w:type="paragraph" w:customStyle="1" w:styleId="608D0C9327E64D538E4A450C69D942D4">
    <w:name w:val="608D0C9327E64D538E4A450C69D942D4"/>
    <w:rsid w:val="00D44586"/>
  </w:style>
  <w:style w:type="paragraph" w:customStyle="1" w:styleId="B502F99B58A04CFA95F7558676B2E1E4">
    <w:name w:val="B502F99B58A04CFA95F7558676B2E1E4"/>
    <w:rsid w:val="00D44586"/>
  </w:style>
  <w:style w:type="paragraph" w:customStyle="1" w:styleId="3C6E45B9E2A94E89BE5F6DD40E2EF441">
    <w:name w:val="3C6E45B9E2A94E89BE5F6DD40E2EF441"/>
    <w:rsid w:val="00D44586"/>
  </w:style>
  <w:style w:type="paragraph" w:customStyle="1" w:styleId="599F90A4EFD2493AABD167770057CDE3">
    <w:name w:val="599F90A4EFD2493AABD167770057CDE3"/>
    <w:rsid w:val="00D44586"/>
  </w:style>
  <w:style w:type="paragraph" w:customStyle="1" w:styleId="12E6E552197447B799A7C05FCE4D3551">
    <w:name w:val="12E6E552197447B799A7C05FCE4D3551"/>
    <w:rsid w:val="00D44586"/>
  </w:style>
  <w:style w:type="paragraph" w:customStyle="1" w:styleId="409EDE3F401D4658B0E1C134F587E955">
    <w:name w:val="409EDE3F401D4658B0E1C134F587E955"/>
    <w:rsid w:val="00D44586"/>
  </w:style>
  <w:style w:type="paragraph" w:customStyle="1" w:styleId="767F3744942D4429B95F70A6137497DA">
    <w:name w:val="767F3744942D4429B95F70A6137497DA"/>
    <w:rsid w:val="00D44586"/>
  </w:style>
  <w:style w:type="paragraph" w:customStyle="1" w:styleId="EFBB22024B31485A8031B3880260978E">
    <w:name w:val="EFBB22024B31485A8031B3880260978E"/>
    <w:rsid w:val="00D44586"/>
  </w:style>
  <w:style w:type="paragraph" w:customStyle="1" w:styleId="A0231E213D88448587CA21EB1035FCFF">
    <w:name w:val="A0231E213D88448587CA21EB1035FCFF"/>
    <w:rsid w:val="00D44586"/>
  </w:style>
  <w:style w:type="paragraph" w:customStyle="1" w:styleId="C807444B6CD146BA993DB430E88CB326">
    <w:name w:val="C807444B6CD146BA993DB430E88CB326"/>
    <w:rsid w:val="00D44586"/>
  </w:style>
  <w:style w:type="paragraph" w:customStyle="1" w:styleId="BC4A65B5F22649A1965443F3FED6293F">
    <w:name w:val="BC4A65B5F22649A1965443F3FED6293F"/>
    <w:rsid w:val="00D44586"/>
  </w:style>
  <w:style w:type="paragraph" w:customStyle="1" w:styleId="54DCA81E0BC4427BA5140AF21A75A7D3">
    <w:name w:val="54DCA81E0BC4427BA5140AF21A75A7D3"/>
    <w:rsid w:val="00D44586"/>
  </w:style>
  <w:style w:type="paragraph" w:customStyle="1" w:styleId="808001D7666D4AB6820F24E6675DA023">
    <w:name w:val="808001D7666D4AB6820F24E6675DA023"/>
    <w:rsid w:val="00D44586"/>
  </w:style>
  <w:style w:type="paragraph" w:customStyle="1" w:styleId="3F71D079024D499381D3644CB97FBA8E">
    <w:name w:val="3F71D079024D499381D3644CB97FBA8E"/>
    <w:rsid w:val="00D44586"/>
  </w:style>
  <w:style w:type="paragraph" w:customStyle="1" w:styleId="F5D66B528E0A4B9BA9DE1836C66C54F6">
    <w:name w:val="F5D66B528E0A4B9BA9DE1836C66C54F6"/>
    <w:rsid w:val="00D44586"/>
  </w:style>
  <w:style w:type="paragraph" w:customStyle="1" w:styleId="0A6912DC318C4A00B3294AA38FF25844">
    <w:name w:val="0A6912DC318C4A00B3294AA38FF25844"/>
    <w:rsid w:val="00D44586"/>
  </w:style>
  <w:style w:type="paragraph" w:customStyle="1" w:styleId="752DE22612E942E0A6AAB325397920B4">
    <w:name w:val="752DE22612E942E0A6AAB325397920B4"/>
    <w:rsid w:val="00D44586"/>
  </w:style>
  <w:style w:type="paragraph" w:customStyle="1" w:styleId="D212B1C3F330449F936FF8E80FA28CE9">
    <w:name w:val="D212B1C3F330449F936FF8E80FA28CE9"/>
    <w:rsid w:val="00D445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Metadata/LabelInfo.xml><?xml version="1.0" encoding="utf-8"?>
<clbl:labelList xmlns:clbl="http://schemas.microsoft.com/office/2020/mipLabelMetadata">
  <clbl:label id="{98d171f9-78d7-4d20-a3eb-1819eab2f86e}" enabled="1" method="Standard" siteId="{7f8e4cf0-71fb-489c-a336-3f9252a6390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Medlemskaps skjema</Template>
  <TotalTime>100</TotalTime>
  <Pages>1</Pages>
  <Words>102</Words>
  <Characters>545</Characters>
  <Application>Microsoft Office Word</Application>
  <DocSecurity>0</DocSecurity>
  <Lines>4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Alise Larsen</dc:creator>
  <cp:keywords/>
  <dc:description/>
  <cp:lastModifiedBy>Alise Larsen</cp:lastModifiedBy>
  <cp:revision>82</cp:revision>
  <dcterms:created xsi:type="dcterms:W3CDTF">2024-11-17T09:53:00Z</dcterms:created>
  <dcterms:modified xsi:type="dcterms:W3CDTF">2024-11-17T11:33:00Z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